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A9B6BF"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">
                    <v:imagedata r:id="rId13" o:title=""/>
                  </v:shape>
                  <v:shape id="Рисунок 17" o:spid="_x0000_s1029" type="#_x0000_t75" style="position:absolute;left:3138;top:3002;width:15469;height:16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">
                    <v:imagedata r:id="rId14" o:title=""/>
                  </v:shape>
                  <v:shape id="Рисунок 32" o:spid="_x0000_s1030" type="#_x0000_t75" style="position:absolute;left:32097;top:66312;width:34213;height:2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">
                    <v:imagedata r:id="rId15" o:title=""/>
                  </v:shape>
                </v:group>
                <v:group id="Группа 229" o:spid="_x0000_s1031" style="position:absolute;left:19243;top:34561;width:36940;height:11340" coordorigin=",442" coordsize="36940,1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line id="Прямая соединительная линия 44" o:spid="_x0000_s1032" style="position:absolute;visibility:visible;mso-wrap-style:square" from="0,442" to="36898,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D74A0B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EC18141365EE480A899F2CD4129DCCE5"/>
          </w:placeholder>
        </w:sdtPr>
        <w:sdtEndPr/>
        <w:sdtContent>
          <w:r>
            <w:rPr>
              <w:rFonts w:ascii="Garamond" w:hAnsi="Garamond"/>
              <w:b/>
              <w:color w:val="FF6357"/>
              <w:sz w:val="100"/>
              <w:szCs w:val="100"/>
            </w:rPr>
            <w:t>Обо мне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Pr="000A7FBE" w:rsidRDefault="000A7FBE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EB116D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94944" behindDoc="1" locked="1" layoutInCell="1" allowOverlap="1">
                <wp:simplePos x="0" y="0"/>
                <wp:positionH relativeFrom="page">
                  <wp:posOffset>8255</wp:posOffset>
                </wp:positionH>
                <wp:positionV relativeFrom="page">
                  <wp:posOffset>8255</wp:posOffset>
                </wp:positionV>
                <wp:extent cx="7541895" cy="10669905"/>
                <wp:effectExtent l="0" t="0" r="1905" b="0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132"/>
                          <a:chOff x="8626" y="-7740"/>
                          <a:chExt cx="7541895" cy="10668132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8626" y="-7740"/>
                            <a:ext cx="7541895" cy="10668132"/>
                            <a:chOff x="8626" y="-7740"/>
                            <a:chExt cx="7541895" cy="10668132"/>
                          </a:xfrm>
                        </wpg:grpSpPr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-7740"/>
                              <a:ext cx="7541895" cy="1066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Рисунок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19300" y="6848475"/>
                              <a:ext cx="3850005" cy="2257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3" name="Группа 233"/>
                        <wpg:cNvGrpSpPr/>
                        <wpg:grpSpPr>
                          <a:xfrm>
                            <a:off x="3086100" y="1508691"/>
                            <a:ext cx="3886146" cy="3017380"/>
                            <a:chOff x="1323975" y="-320125"/>
                            <a:chExt cx="3886092" cy="3017240"/>
                          </a:xfrm>
                        </wpg:grpSpPr>
                        <wps:wsp>
                          <wps:cNvPr id="54" name="Прямая соединительная линия 54"/>
                          <wps:cNvCnPr/>
                          <wps:spPr>
                            <a:xfrm>
                              <a:off x="1323975" y="-32012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Прямая соединительная линия 55"/>
                          <wps:cNvCnPr/>
                          <wps:spPr>
                            <a:xfrm>
                              <a:off x="1323975" y="182747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Прямая соединительная линия 66"/>
                          <wps:cNvCnPr/>
                          <wps:spPr>
                            <a:xfrm>
                              <a:off x="1323975" y="68562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Прямая соединительная линия 69"/>
                          <wps:cNvCnPr/>
                          <wps:spPr>
                            <a:xfrm>
                              <a:off x="1323975" y="1188494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Прямая соединительная линия 73"/>
                          <wps:cNvCnPr/>
                          <wps:spPr>
                            <a:xfrm>
                              <a:off x="1323975" y="1691368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Прямая соединительная линия 79"/>
                          <wps:cNvCnPr/>
                          <wps:spPr>
                            <a:xfrm>
                              <a:off x="1323975" y="219424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Прямая соединительная линия 80"/>
                          <wps:cNvCnPr/>
                          <wps:spPr>
                            <a:xfrm>
                              <a:off x="1323975" y="269711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1325045"/>
                            <a:ext cx="2066925" cy="302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A21CC4" id="Группа 5" o:spid="_x0000_s1026" style="position:absolute;margin-left:.65pt;margin-top:.65pt;width:593.85pt;height:840.15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">
                <v:group id="Группа 4" o:spid="_x0000_s1027" style="position:absolute;left:86;top:-77;width:75419;height:106680" coordorigin="86,-77" coordsize="75418,106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Рисунок 53" o:spid="_x0000_s1028" type="#_x0000_t75" style="position:absolute;left:86;top:-77;width:75419;height:106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">
                    <v:imagedata r:id="rId13" o:title=""/>
                  </v:shape>
                  <v:shape id="Рисунок 81" o:spid="_x0000_s1029" type="#_x0000_t75" style="position:absolute;left:20193;top:68484;width:38500;height:22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">
                    <v:imagedata r:id="rId18" o:title=""/>
                  </v:shape>
                </v:group>
                <v:group id="Группа 233" o:spid="_x0000_s1030" style="position:absolute;left:30861;top:15086;width:38861;height:30174" coordorigin="13239,-3201" coordsize="38860,30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line id="Прямая соединительная линия 54" o:spid="_x0000_s1031" style="position:absolute;visibility:visible;mso-wrap-style:square" from="13239,-3201" to="52100,-32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55" o:spid="_x0000_s1032" style="position:absolute;visibility:visible;mso-wrap-style:square" from="13239,1827" to="52100,1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66" o:spid="_x0000_s1033" style="position:absolute;visibility:visible;mso-wrap-style:square" from="13239,6856" to="52100,6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69" o:spid="_x0000_s1034" style="position:absolute;visibility:visible;mso-wrap-style:square" from="13239,11884" to="52100,11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73" o:spid="_x0000_s1035" style="position:absolute;visibility:visible;mso-wrap-style:square" from="13239,16913" to="52100,16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79" o:spid="_x0000_s1036" style="position:absolute;visibility:visible;mso-wrap-style:square" from="13239,21942" to="52100,219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0" o:spid="_x0000_s1037" style="position:absolute;visibility:visible;mso-wrap-style:square" from="13239,26971" to="52100,26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" strokecolor="#5b9bd5 [3204]" strokeweight=".5pt">
                    <v:stroke joinstyle="miter"/>
                  </v:line>
                </v:group>
                <v:shape id="Рисунок 1" o:spid="_x0000_s1038" type="#_x0000_t75" style="position:absolute;left:7429;top:13250;width:20669;height:30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">
                  <v:imagedata r:id="rId19" o:title=""/>
                </v:shape>
                <w10:wrap anchorx="page" anchory="page"/>
                <w10:anchorlock/>
              </v:group>
            </w:pict>
          </mc:Fallback>
        </mc:AlternateContent>
      </w:r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20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0"/>
      </w:tblGrid>
      <w:tr w:rsidR="00432057" w:rsidTr="00121D05">
        <w:tc>
          <w:tcPr>
            <w:tcW w:w="6300" w:type="dxa"/>
          </w:tcPr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Имя: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Город: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Школа:</w:t>
            </w:r>
          </w:p>
          <w:p w:rsidR="00FD3E82" w:rsidRPr="00FD3E82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Класс, год:</w:t>
            </w:r>
          </w:p>
        </w:tc>
      </w:tr>
      <w:tr w:rsidR="00121D05" w:rsidTr="00121D05">
        <w:tc>
          <w:tcPr>
            <w:tcW w:w="6300" w:type="dxa"/>
          </w:tcPr>
          <w:p w:rsidR="00121D05" w:rsidRPr="003F7CD0" w:rsidRDefault="00121D05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C74449" w:rsidRPr="0018124D" w:rsidRDefault="00C74449" w:rsidP="0010573F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7329BA" w:rsidRPr="0018124D" w:rsidRDefault="00121D05" w:rsidP="00271FD4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val="en-US"/>
        </w:rPr>
        <w:drawing>
          <wp:anchor distT="0" distB="0" distL="114300" distR="114300" simplePos="0" relativeHeight="251795968" behindDoc="0" locked="0" layoutInCell="1" allowOverlap="1" wp14:anchorId="29A472DC" wp14:editId="24D7395D">
            <wp:simplePos x="0" y="0"/>
            <wp:positionH relativeFrom="column">
              <wp:posOffset>544830</wp:posOffset>
            </wp:positionH>
            <wp:positionV relativeFrom="paragraph">
              <wp:posOffset>157480</wp:posOffset>
            </wp:positionV>
            <wp:extent cx="1752600" cy="27844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сто для фотографии.png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1AD944"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Рисунок 26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">
                    <v:imagedata r:id="rId13" o:title=""/>
                  </v:shape>
                  <v:shape id="Рисунок 94" o:spid="_x0000_s1029" type="#_x0000_t75" style="position:absolute;left:3002;top:6815;width:11233;height:10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">
                    <v:imagedata r:id="rId24" o:title=""/>
                  </v:shape>
                  <v:shape id="Рисунок 95" o:spid="_x0000_s1030" type="#_x0000_t75" style="position:absolute;left:31526;top:80658;width:6032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">
                    <v:imagedata r:id="rId25" o:title=""/>
                  </v:shape>
                  <v:shape id="Рисунок 96" o:spid="_x0000_s1031" type="#_x0000_t75" style="position:absolute;left:53226;top:88164;width:5912;height:1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">
                    <v:imagedata r:id="rId26" o:title=""/>
                  </v:shape>
                </v:group>
                <v:group id="Группа 236" o:spid="_x0000_s1032" style="position:absolute;left:13511;top:24230;width:48278;height:35203" coordorigin=",5942" coordsize="48278,35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line id="Прямая соединительная линия 82" o:spid="_x0000_s1033" style="position:absolute;visibility:visible;mso-wrap-style:square" from="0,5942" to="48278,59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EC18141365EE480A899F2CD4129DCCE5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C53551"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shape id="Рисунок 46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">
                    <v:imagedata r:id="rId13" o:title=""/>
                  </v:shape>
                  <v:shape id="Рисунок 102" o:spid="_x0000_s1029" type="#_x0000_t75" style="position:absolute;left:31253;top:78884;width:25927;height:13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">
                    <v:imagedata r:id="rId30" o:title=""/>
                  </v:shape>
                  <v:shape id="Рисунок 103" o:spid="_x0000_s1030" type="#_x0000_t75" style="position:absolute;left:4640;top:31935;width:7232;height:10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">
                    <v:imagedata r:id="rId31" o:title=""/>
                  </v:shape>
                  <v:shape id="Рисунок 124" o:spid="_x0000_s1031" type="#_x0000_t75" style="position:absolute;left:63325;top:6141;width:5868;height:8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">
                    <v:imagedata r:id="rId32" o:title=""/>
                  </v:shape>
                </v:group>
                <v:group id="Группа 101" o:spid="_x0000_s1032" style="position:absolute;left:18424;top:22427;width:38735;height:52521" coordorigin=",2886" coordsize="38726,52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shape id="Рисунок 97" o:spid="_x0000_s1033" type="#_x0000_t75" style="position:absolute;top:2886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">
                    <v:imagedata r:id="rId19" o:title=""/>
                  </v:shape>
                  <v:shape id="Рисунок 98" o:spid="_x0000_s1034" type="#_x0000_t75" style="position:absolute;top:32478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">
                    <v:imagedata r:id="rId19" o:title=""/>
                  </v:shape>
                  <v:shape id="Рисунок 99" o:spid="_x0000_s1035" type="#_x0000_t75" style="position:absolute;left:23026;top:2886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">
                    <v:imagedata r:id="rId19" o:title=""/>
                  </v:shape>
                  <v:shape id="Рисунок 100" o:spid="_x0000_s1036" type="#_x0000_t75" style="position:absolute;left:23029;top:32478;width:15697;height:2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">
                    <v:imagedata r:id="rId19" o:title="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76E592CE85AE40DFB8ADD1AA1D225E8E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val="en-US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val="en-US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val="en-US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val="en-US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7A1137"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">
                <v:group id="Группа 243" o:spid="_x0000_s1027" style="position:absolute;left:26;width:75544;height:106914" coordorigin="26" coordsize="7554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Рисунок 76" o:spid="_x0000_s1028" type="#_x0000_t75" style="position:absolute;left:26;width:7554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">
                    <v:imagedata r:id="rId13" o:title=""/>
                  </v:shape>
                  <v:shape id="Рисунок 165" o:spid="_x0000_s1029" type="#_x0000_t75" style="position:absolute;left:62779;top:13647;width:6636;height:5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">
                    <v:imagedata r:id="rId40" o:title=""/>
                  </v:shape>
                  <v:shape id="Рисунок 166" o:spid="_x0000_s1030" type="#_x0000_t75" style="position:absolute;left:64690;top:5049;width:7061;height:6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">
                    <v:imagedata r:id="rId41" o:title=""/>
                  </v:shape>
                  <v:shape id="Рисунок 167" o:spid="_x0000_s1031" type="#_x0000_t75" style="position:absolute;left:5049;top:51179;width:7093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">
                    <v:imagedata r:id="rId42" o:title=""/>
                  </v:shape>
                  <v:shape id="Рисунок 178" o:spid="_x0000_s1032" type="#_x0000_t75" style="position:absolute;left:8325;top:60050;width:7226;height:5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">
                    <v:imagedata r:id="rId43" o:title=""/>
                  </v:shape>
                  <v:shape id="Рисунок 192" o:spid="_x0000_s1033" type="#_x0000_t75" style="position:absolute;left:21290;top:62643;width:8776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">
                    <v:imagedata r:id="rId44" o:title=""/>
                  </v:shape>
                  <v:shape id="Рисунок 193" o:spid="_x0000_s1034" type="#_x0000_t75" style="position:absolute;left:36576;top:85571;width:6692;height:5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">
                    <v:imagedata r:id="rId45" o:title=""/>
                  </v:shape>
                  <v:shape id="Рисунок 194" o:spid="_x0000_s1035" type="#_x0000_t75" style="position:absolute;left:46538;top:85571;width:7646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">
                    <v:imagedata r:id="rId46" o:title=""/>
                  </v:shape>
                </v:group>
                <v:group id="Группа 242" o:spid="_x0000_s1036" style="position:absolute;left:13374;top:24293;width:48235;height:34938" coordsize="48234,34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  <v:line id="Прямая соединительная линия 125" o:spid="_x0000_s1037" style="position:absolute;visibility:visible;mso-wrap-style:square" from="0,0" to="48234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D74A0B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EC18141365EE480A899F2CD4129DCCE5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bookmarkStart w:id="0" w:name="_GoBack"/>
      <w:r w:rsidR="003F7CD0" w:rsidRPr="00271FD4">
        <w:rPr>
          <w:rFonts w:ascii="Garamond" w:hAnsi="Garamond"/>
          <w:noProof/>
          <w:color w:val="FF6357"/>
          <w:sz w:val="28"/>
          <w:szCs w:val="28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325F51"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shape id="Рисунок 89" o:spid="_x0000_s1028" type="#_x0000_t75" style="position:absolute;left:6;width:75584;height:10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">
                    <v:imagedata r:id="rId13" o:title=""/>
                  </v:shape>
                  <v:shape id="Рисунок 228" o:spid="_x0000_s1029" type="#_x0000_t75" style="position:absolute;left:37667;top:79020;width:18555;height:1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">
                    <v:imagedata r:id="rId48" o:title=""/>
                  </v:shape>
                </v:group>
                <v:group id="Группа 246" o:spid="_x0000_s1030" style="position:absolute;left:13511;top:24429;width:48240;height:34938" coordsize="48240,34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line id="Прямая соединительная линия 195" o:spid="_x0000_s1031" style="position:absolute;visibility:visible;mso-wrap-style:square" from="0,0" to="48240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bookmarkEnd w:id="0"/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271FD4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  <w:lang w:val="en-US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EC18141365EE480A899F2CD4129DCCE5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D74A0B">
            <w:rPr>
              <w:rFonts w:ascii="Garamond" w:hAnsi="Garamond"/>
              <w:b/>
              <w:color w:val="FF6357"/>
              <w:sz w:val="72"/>
              <w:szCs w:val="72"/>
            </w:rPr>
            <w:t>мечты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15449A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  <w:lang w:val="en-US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553141"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">
                <v:group id="Группа 250" o:spid="_x0000_s1027" style="position:absolute;width:75380;height:106629" coordorigin="" coordsize="75380,106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shape id="Рисунок 203" o:spid="_x0000_s1028" type="#_x0000_t75" style="position:absolute;left:39714;top:65099;width:15202;height:9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">
                    <v:imagedata r:id="rId57" o:title=""/>
                  </v:shape>
                  <v:shape id="Рисунок 204" o:spid="_x0000_s1029" type="#_x0000_t75" style="position:absolute;width:75380;height:106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">
                    <v:imagedata r:id="rId13" o:title=""/>
                  </v:shape>
                  <v:shape id="Рисунок 221" o:spid="_x0000_s1030" type="#_x0000_t75" style="position:absolute;left:3411;top:16923;width:6389;height:5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">
                    <v:imagedata r:id="rId58" o:title=""/>
                  </v:shape>
                  <v:shape id="Рисунок 222" o:spid="_x0000_s1031" type="#_x0000_t75" style="position:absolute;left:3411;top:35211;width:6389;height:4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">
                    <v:imagedata r:id="rId59" o:title=""/>
                  </v:shape>
                  <v:shape id="Рисунок 223" o:spid="_x0000_s1032" type="#_x0000_t75" style="position:absolute;left:62506;top:11873;width:4725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">
                    <v:imagedata r:id="rId60" o:title=""/>
                  </v:shape>
                  <v:shape id="Рисунок 224" o:spid="_x0000_s1033" type="#_x0000_t75" style="position:absolute;left:64008;top:4503;width:3956;height:3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">
                    <v:imagedata r:id="rId61" o:title=""/>
                  </v:shape>
                  <v:shape id="Рисунок 225" o:spid="_x0000_s1034" type="#_x0000_t75" style="position:absolute;left:22928;top:74516;width:11322;height: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">
                    <v:imagedata r:id="rId62" o:title=""/>
                  </v:shape>
                  <v:shape id="Рисунок 226" o:spid="_x0000_s1035" type="#_x0000_t75" style="position:absolute;left:49268;top:78065;width:9684;height:9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">
                    <v:imagedata r:id="rId63" o:title=""/>
                  </v:shape>
                  <v:shape id="Рисунок 227" o:spid="_x0000_s1036" type="#_x0000_t75" style="position:absolute;left:8734;top:73015;width:6058;height: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">
                    <v:imagedata r:id="rId64" o:title=""/>
                  </v:shape>
                </v:group>
                <v:group id="Группа 251" o:spid="_x0000_s1037" style="position:absolute;left:13374;top:24020;width:48235;height:35074" coordsize="48234,35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    <v:line id="Прямая соединительная линия 213" o:spid="_x0000_s1038" style="position:absolute;visibility:visible;mso-wrap-style:square" from="0,0" to="48234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3F32D5C1E53542889C1803BCE8434D5B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5"/>
      <w:headerReference w:type="default" r:id="rId66"/>
      <w:footerReference w:type="even" r:id="rId67"/>
      <w:footerReference w:type="default" r:id="rId68"/>
      <w:headerReference w:type="first" r:id="rId69"/>
      <w:footerReference w:type="first" r:id="rId70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C43D4" w:rsidRDefault="000C43D4" w:rsidP="002722F5">
      <w:pPr>
        <w:spacing w:after="0" w:line="240" w:lineRule="auto"/>
      </w:pPr>
      <w:r>
        <w:separator/>
      </w:r>
    </w:p>
  </w:endnote>
  <w:endnote w:type="continuationSeparator" w:id="0">
    <w:p w:rsidR="000C43D4" w:rsidRDefault="000C43D4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C43D4" w:rsidRDefault="000C43D4" w:rsidP="002722F5">
      <w:pPr>
        <w:spacing w:after="0" w:line="240" w:lineRule="auto"/>
      </w:pPr>
      <w:r>
        <w:separator/>
      </w:r>
    </w:p>
  </w:footnote>
  <w:footnote w:type="continuationSeparator" w:id="0">
    <w:p w:rsidR="000C43D4" w:rsidRDefault="000C43D4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 w15:restartNumberingAfterBreak="0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3D4"/>
    <w:rsid w:val="00001D3D"/>
    <w:rsid w:val="000666F5"/>
    <w:rsid w:val="00084F1D"/>
    <w:rsid w:val="000A7FBE"/>
    <w:rsid w:val="000C0A72"/>
    <w:rsid w:val="000C1548"/>
    <w:rsid w:val="000C3472"/>
    <w:rsid w:val="000C43D4"/>
    <w:rsid w:val="000E099E"/>
    <w:rsid w:val="000F239A"/>
    <w:rsid w:val="000F7184"/>
    <w:rsid w:val="0010573F"/>
    <w:rsid w:val="00121D05"/>
    <w:rsid w:val="001348FF"/>
    <w:rsid w:val="00142516"/>
    <w:rsid w:val="0015449A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146CA"/>
    <w:rsid w:val="003A5FC0"/>
    <w:rsid w:val="003E0B5C"/>
    <w:rsid w:val="003F7CD0"/>
    <w:rsid w:val="00432057"/>
    <w:rsid w:val="004426FF"/>
    <w:rsid w:val="00466B35"/>
    <w:rsid w:val="00466F7D"/>
    <w:rsid w:val="00483B19"/>
    <w:rsid w:val="004C4515"/>
    <w:rsid w:val="005629CB"/>
    <w:rsid w:val="00625733"/>
    <w:rsid w:val="0066510D"/>
    <w:rsid w:val="00677E12"/>
    <w:rsid w:val="00680D57"/>
    <w:rsid w:val="006B0A8E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D1250"/>
    <w:rsid w:val="009F3A62"/>
    <w:rsid w:val="00A2462F"/>
    <w:rsid w:val="00A707BF"/>
    <w:rsid w:val="00A832AB"/>
    <w:rsid w:val="00AD7B55"/>
    <w:rsid w:val="00AF35EC"/>
    <w:rsid w:val="00B07ACC"/>
    <w:rsid w:val="00B22643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D616D3"/>
    <w:rsid w:val="00D73CA2"/>
    <w:rsid w:val="00D74A0B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489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648CBD9"/>
  <w14:discardImageEditingData/>
  <w14:defaultImageDpi w14:val="9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footer" Target="footer2.xml"/><Relationship Id="rId7" Type="http://schemas.openxmlformats.org/officeDocument/2006/relationships/webSettings" Target="webSetting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header" Target="header1.xml"/><Relationship Id="rId73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header" Target="header3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nikolaeva\AppData\Roaming\Microsoft\Templates\&#1055;&#1086;&#1088;&#1090;&#1092;&#1086;&#1083;&#1080;&#1086;%20&#1091;&#1095;&#1077;&#1085;&#1080;&#1082;&#1072;%20&#1085;&#1072;&#1095;&#1072;&#1083;&#1100;&#1085;&#1086;&#1081;%20&#1096;&#1082;&#1086;&#1083;&#1099;%20-%20&#1090;&#1077;&#1084;&#1072;%20&#1055;&#1088;&#1080;&#1088;&#1086;&#1076;&#1072;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EC18141365EE480A899F2CD4129DCCE5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C059C00-B2C6-4A5D-9C63-45D7C5299261}"/>
      </w:docPartPr>
      <w:docPartBody>
        <w:p w:rsidR="00212036" w:rsidRDefault="00212036">
          <w:pPr>
            <w:pStyle w:val="EC18141365EE480A899F2CD4129DCCE5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76E592CE85AE40DFB8ADD1AA1D225E8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CDB14EC-0665-458D-9521-1E5BA1023088}"/>
      </w:docPartPr>
      <w:docPartBody>
        <w:p w:rsidR="00212036" w:rsidRDefault="00212036">
          <w:pPr>
            <w:pStyle w:val="76E592CE85AE40DFB8ADD1AA1D225E8E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3F32D5C1E53542889C1803BCE8434D5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FE2EF62-70CD-4BD6-9E42-5AE39205AE98}"/>
      </w:docPartPr>
      <w:docPartBody>
        <w:p w:rsidR="00212036" w:rsidRDefault="00212036">
          <w:pPr>
            <w:pStyle w:val="3F32D5C1E53542889C1803BCE8434D5B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2036"/>
    <w:rsid w:val="00212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EC18141365EE480A899F2CD4129DCCE5">
    <w:name w:val="EC18141365EE480A899F2CD4129DCCE5"/>
  </w:style>
  <w:style w:type="paragraph" w:customStyle="1" w:styleId="76E592CE85AE40DFB8ADD1AA1D225E8E">
    <w:name w:val="76E592CE85AE40DFB8ADD1AA1D225E8E"/>
  </w:style>
  <w:style w:type="paragraph" w:customStyle="1" w:styleId="3F32D5C1E53542889C1803BCE8434D5B">
    <w:name w:val="3F32D5C1E53542889C1803BCE8434D5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2AF7667-9A4D-4A9D-A272-3860320853BC}">
  <ds:schemaRefs>
    <ds:schemaRef ds:uri="http://schemas.microsoft.com/sharepoint/v3"/>
    <ds:schemaRef ds:uri="2547570a-e5f4-4946-a4c3-82580e42479e"/>
    <ds:schemaRef ds:uri="http://schemas.microsoft.com/office/infopath/2007/PartnerControls"/>
    <ds:schemaRef ds:uri="6ee78bd2-4339-4042-adc0-bcc646419980"/>
    <ds:schemaRef ds:uri="http://purl.org/dc/terms/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Портфолио ученика начальной школы - тема Природа</Template>
  <TotalTime>0</TotalTime>
  <Pages>7</Pages>
  <Words>31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2018-09-17T12:01:00Z</dcterms:created>
  <dcterms:modified xsi:type="dcterms:W3CDTF">2018-09-17T12:06:00Z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